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3"/>
      </w:tblGrid>
      <w:tr w:rsidR="00883608" w:rsidRPr="00DC1A96" w:rsidTr="00DC1A96"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883608" w:rsidRPr="00DC1A96" w:rsidRDefault="00883608" w:rsidP="00DC1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1A96">
              <w:rPr>
                <w:rFonts w:ascii="Times New Roman" w:hAnsi="Times New Roman"/>
                <w:sz w:val="28"/>
                <w:szCs w:val="28"/>
              </w:rPr>
              <w:t>Заведующей МАДОУ «Детский сад № 311» Московского района г. Казани</w:t>
            </w:r>
          </w:p>
          <w:p w:rsidR="00883608" w:rsidRPr="00DC1A96" w:rsidRDefault="00883608" w:rsidP="00DC1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1A96">
              <w:rPr>
                <w:rFonts w:ascii="Times New Roman" w:hAnsi="Times New Roman"/>
                <w:sz w:val="28"/>
                <w:szCs w:val="28"/>
              </w:rPr>
              <w:t>Храмайковой Г.Д.</w:t>
            </w:r>
          </w:p>
          <w:p w:rsidR="00883608" w:rsidRPr="00DC1A96" w:rsidRDefault="00883608" w:rsidP="00DC1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1A96">
              <w:rPr>
                <w:rFonts w:ascii="Times New Roman" w:hAnsi="Times New Roman"/>
                <w:sz w:val="28"/>
                <w:szCs w:val="28"/>
              </w:rPr>
              <w:t>от ___________________________________</w:t>
            </w:r>
          </w:p>
          <w:p w:rsidR="00883608" w:rsidRPr="00DC1A96" w:rsidRDefault="00883608" w:rsidP="00DC1A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A96">
              <w:rPr>
                <w:rFonts w:ascii="Times New Roman" w:hAnsi="Times New Roman"/>
                <w:sz w:val="20"/>
                <w:szCs w:val="20"/>
              </w:rPr>
              <w:t>(ФИО родителя)</w:t>
            </w:r>
          </w:p>
        </w:tc>
      </w:tr>
    </w:tbl>
    <w:p w:rsidR="00883608" w:rsidRDefault="00883608">
      <w:pPr>
        <w:rPr>
          <w:rFonts w:ascii="Times New Roman" w:hAnsi="Times New Roman"/>
          <w:sz w:val="28"/>
          <w:szCs w:val="28"/>
        </w:rPr>
      </w:pPr>
    </w:p>
    <w:p w:rsidR="00883608" w:rsidRDefault="00883608">
      <w:pPr>
        <w:rPr>
          <w:rFonts w:ascii="Times New Roman" w:hAnsi="Times New Roman"/>
          <w:sz w:val="28"/>
          <w:szCs w:val="28"/>
        </w:rPr>
      </w:pPr>
    </w:p>
    <w:p w:rsidR="00883608" w:rsidRDefault="00883608">
      <w:pPr>
        <w:rPr>
          <w:rFonts w:ascii="Times New Roman" w:hAnsi="Times New Roman"/>
          <w:sz w:val="28"/>
          <w:szCs w:val="28"/>
        </w:rPr>
      </w:pPr>
    </w:p>
    <w:p w:rsidR="00883608" w:rsidRDefault="00883608" w:rsidP="00741D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883608" w:rsidRDefault="00883608" w:rsidP="00741D1A">
      <w:pPr>
        <w:jc w:val="center"/>
        <w:rPr>
          <w:rFonts w:ascii="Times New Roman" w:hAnsi="Times New Roman"/>
          <w:sz w:val="28"/>
          <w:szCs w:val="28"/>
        </w:rPr>
      </w:pPr>
    </w:p>
    <w:p w:rsidR="00883608" w:rsidRDefault="00883608" w:rsidP="00302D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зачислить  моего ребенка ____________________________________________________________________</w:t>
      </w:r>
    </w:p>
    <w:p w:rsidR="00883608" w:rsidRDefault="00883608" w:rsidP="006052D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ребенка, № группы)</w:t>
      </w:r>
    </w:p>
    <w:p w:rsidR="00883608" w:rsidRDefault="00883608" w:rsidP="00741D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дополнительную платную услугу «Присмотр и уход в утреннее и вечернее время» с ________________</w:t>
      </w:r>
    </w:p>
    <w:p w:rsidR="00883608" w:rsidRDefault="00883608" w:rsidP="00741D1A">
      <w:pPr>
        <w:jc w:val="both"/>
        <w:rPr>
          <w:rFonts w:ascii="Times New Roman" w:hAnsi="Times New Roman"/>
          <w:sz w:val="28"/>
          <w:szCs w:val="28"/>
        </w:rPr>
      </w:pPr>
    </w:p>
    <w:p w:rsidR="00883608" w:rsidRDefault="00883608" w:rsidP="00741D1A">
      <w:pPr>
        <w:jc w:val="both"/>
        <w:rPr>
          <w:rFonts w:ascii="Times New Roman" w:hAnsi="Times New Roman"/>
          <w:sz w:val="28"/>
          <w:szCs w:val="28"/>
        </w:rPr>
      </w:pPr>
    </w:p>
    <w:p w:rsidR="00883608" w:rsidRDefault="00883608" w:rsidP="00741D1A">
      <w:pPr>
        <w:jc w:val="both"/>
        <w:rPr>
          <w:rFonts w:ascii="Times New Roman" w:hAnsi="Times New Roman"/>
          <w:sz w:val="28"/>
          <w:szCs w:val="28"/>
        </w:rPr>
      </w:pPr>
    </w:p>
    <w:p w:rsidR="00883608" w:rsidRPr="001116D2" w:rsidRDefault="00883608" w:rsidP="00302D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6D2">
        <w:rPr>
          <w:rFonts w:ascii="Times New Roman" w:hAnsi="Times New Roman"/>
          <w:sz w:val="24"/>
          <w:szCs w:val="24"/>
        </w:rPr>
        <w:t>С Уставом МАДОУ № 311 ознакомлен (а)_______</w:t>
      </w:r>
      <w:r>
        <w:rPr>
          <w:rFonts w:ascii="Times New Roman" w:hAnsi="Times New Roman"/>
          <w:sz w:val="24"/>
          <w:szCs w:val="24"/>
        </w:rPr>
        <w:t>______</w:t>
      </w:r>
      <w:r w:rsidRPr="001116D2">
        <w:rPr>
          <w:rFonts w:ascii="Times New Roman" w:hAnsi="Times New Roman"/>
          <w:sz w:val="24"/>
          <w:szCs w:val="24"/>
        </w:rPr>
        <w:t>___</w:t>
      </w:r>
    </w:p>
    <w:p w:rsidR="00883608" w:rsidRPr="001116D2" w:rsidRDefault="00883608" w:rsidP="00302D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6D2">
        <w:rPr>
          <w:rFonts w:ascii="Times New Roman" w:hAnsi="Times New Roman"/>
          <w:sz w:val="24"/>
          <w:szCs w:val="24"/>
        </w:rPr>
        <w:t>С Лицензией на право ведения образовательной деятельности ознакомлен (а) ____</w:t>
      </w:r>
      <w:r>
        <w:rPr>
          <w:rFonts w:ascii="Times New Roman" w:hAnsi="Times New Roman"/>
          <w:sz w:val="24"/>
          <w:szCs w:val="24"/>
        </w:rPr>
        <w:t>____</w:t>
      </w:r>
      <w:r w:rsidRPr="001116D2">
        <w:rPr>
          <w:rFonts w:ascii="Times New Roman" w:hAnsi="Times New Roman"/>
          <w:sz w:val="24"/>
          <w:szCs w:val="24"/>
        </w:rPr>
        <w:t>_____</w:t>
      </w:r>
    </w:p>
    <w:p w:rsidR="00883608" w:rsidRPr="001116D2" w:rsidRDefault="00883608" w:rsidP="00302D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6D2">
        <w:rPr>
          <w:rFonts w:ascii="Times New Roman" w:hAnsi="Times New Roman"/>
          <w:sz w:val="24"/>
          <w:szCs w:val="24"/>
        </w:rPr>
        <w:t xml:space="preserve">С Положением об оказании платных образовательных услуг  ознакомлен </w:t>
      </w:r>
      <w:r>
        <w:rPr>
          <w:rFonts w:ascii="Times New Roman" w:hAnsi="Times New Roman"/>
          <w:sz w:val="24"/>
          <w:szCs w:val="24"/>
        </w:rPr>
        <w:t>(а) ______________</w:t>
      </w:r>
    </w:p>
    <w:p w:rsidR="00883608" w:rsidRPr="001116D2" w:rsidRDefault="00883608" w:rsidP="00302D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6D2">
        <w:rPr>
          <w:rFonts w:ascii="Times New Roman" w:hAnsi="Times New Roman"/>
          <w:sz w:val="24"/>
          <w:szCs w:val="24"/>
        </w:rPr>
        <w:t>С Правилами внутреннего распорядка ознакомлен (а)_______________________</w:t>
      </w:r>
    </w:p>
    <w:p w:rsidR="00883608" w:rsidRPr="001116D2" w:rsidRDefault="00883608" w:rsidP="00302D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6D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 w:rsidRPr="001116D2">
        <w:rPr>
          <w:rFonts w:ascii="Times New Roman" w:hAnsi="Times New Roman"/>
          <w:sz w:val="24"/>
          <w:szCs w:val="24"/>
        </w:rPr>
        <w:t xml:space="preserve"> стоимостью и порядком  оплаты ознакомлен (а) и согласен</w:t>
      </w:r>
      <w:r>
        <w:rPr>
          <w:rFonts w:ascii="Times New Roman" w:hAnsi="Times New Roman"/>
          <w:sz w:val="24"/>
          <w:szCs w:val="24"/>
        </w:rPr>
        <w:t xml:space="preserve"> (а)</w:t>
      </w:r>
      <w:r w:rsidRPr="001116D2">
        <w:rPr>
          <w:rFonts w:ascii="Times New Roman" w:hAnsi="Times New Roman"/>
          <w:sz w:val="24"/>
          <w:szCs w:val="24"/>
        </w:rPr>
        <w:t xml:space="preserve">  _____________________</w:t>
      </w:r>
    </w:p>
    <w:p w:rsidR="00883608" w:rsidRDefault="00883608" w:rsidP="00741D1A">
      <w:pPr>
        <w:jc w:val="both"/>
        <w:rPr>
          <w:rFonts w:ascii="Times New Roman" w:hAnsi="Times New Roman"/>
          <w:sz w:val="28"/>
          <w:szCs w:val="28"/>
        </w:rPr>
      </w:pPr>
    </w:p>
    <w:p w:rsidR="00883608" w:rsidRDefault="00883608" w:rsidP="00741D1A">
      <w:pPr>
        <w:jc w:val="both"/>
        <w:rPr>
          <w:rFonts w:ascii="Times New Roman" w:hAnsi="Times New Roman"/>
          <w:sz w:val="28"/>
          <w:szCs w:val="28"/>
        </w:rPr>
      </w:pPr>
    </w:p>
    <w:p w:rsidR="00883608" w:rsidRDefault="00883608" w:rsidP="006052D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883608" w:rsidRPr="00741D1A" w:rsidRDefault="00883608" w:rsidP="006052D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</w:t>
      </w:r>
    </w:p>
    <w:sectPr w:rsidR="00883608" w:rsidRPr="00741D1A" w:rsidSect="003D1B8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D1A"/>
    <w:rsid w:val="000D1F2E"/>
    <w:rsid w:val="000E75EC"/>
    <w:rsid w:val="001116D2"/>
    <w:rsid w:val="00134A41"/>
    <w:rsid w:val="001C67FD"/>
    <w:rsid w:val="00302D1B"/>
    <w:rsid w:val="00304F50"/>
    <w:rsid w:val="00364BA0"/>
    <w:rsid w:val="003D1B85"/>
    <w:rsid w:val="003E55DE"/>
    <w:rsid w:val="00460B98"/>
    <w:rsid w:val="006052D6"/>
    <w:rsid w:val="006F7D8D"/>
    <w:rsid w:val="00741D1A"/>
    <w:rsid w:val="007520CD"/>
    <w:rsid w:val="00847C5F"/>
    <w:rsid w:val="00865E77"/>
    <w:rsid w:val="00882668"/>
    <w:rsid w:val="00883608"/>
    <w:rsid w:val="00896967"/>
    <w:rsid w:val="008B609F"/>
    <w:rsid w:val="008D7322"/>
    <w:rsid w:val="009A3247"/>
    <w:rsid w:val="00D47BB3"/>
    <w:rsid w:val="00DC1A96"/>
    <w:rsid w:val="00DD0675"/>
    <w:rsid w:val="00E95EC1"/>
    <w:rsid w:val="00E96217"/>
    <w:rsid w:val="00EB5812"/>
    <w:rsid w:val="00F06F90"/>
    <w:rsid w:val="00F5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41D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116</Words>
  <Characters>665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9</cp:revision>
  <cp:lastPrinted>2021-09-01T13:54:00Z</cp:lastPrinted>
  <dcterms:created xsi:type="dcterms:W3CDTF">2017-01-20T08:45:00Z</dcterms:created>
  <dcterms:modified xsi:type="dcterms:W3CDTF">2022-08-10T09:38:00Z</dcterms:modified>
</cp:coreProperties>
</file>